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75A8B7" w14:textId="2ADE8FE4" w:rsidR="00C6401A" w:rsidRPr="0010108C" w:rsidRDefault="004A1C05" w:rsidP="00DA2884">
      <w:pPr>
        <w:spacing w:line="276" w:lineRule="auto"/>
        <w:ind w:left="284"/>
        <w:rPr>
          <w:rFonts w:ascii="AvenirLTStd-Book" w:eastAsia="Arial Unicode MS" w:hAnsi="AvenirLTStd-Book" w:cs="Arial Unicode MS"/>
          <w:sz w:val="4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0DAF0B6" wp14:editId="73EA07A4">
            <wp:simplePos x="0" y="0"/>
            <wp:positionH relativeFrom="column">
              <wp:posOffset>3940134</wp:posOffset>
            </wp:positionH>
            <wp:positionV relativeFrom="paragraph">
              <wp:posOffset>-1306830</wp:posOffset>
            </wp:positionV>
            <wp:extent cx="2166702" cy="1624668"/>
            <wp:effectExtent l="0" t="0" r="508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702" cy="16246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535">
        <w:rPr>
          <w:rFonts w:ascii="AvenirLTStd-Book" w:eastAsia="Arial Unicode MS" w:hAnsi="AvenirLTStd-Book" w:cs="Arial Unicode MS"/>
          <w:sz w:val="48"/>
        </w:rPr>
        <w:t>Eduard von Busch</w:t>
      </w:r>
      <w:r w:rsidR="00C6401A">
        <w:rPr>
          <w:rFonts w:ascii="AvenirLTStd-Book" w:eastAsia="Arial Unicode MS" w:hAnsi="AvenirLTStd-Book" w:cs="Arial Unicode MS"/>
          <w:sz w:val="48"/>
        </w:rPr>
        <w:tab/>
      </w:r>
      <w:r w:rsidR="00C6401A">
        <w:rPr>
          <w:rFonts w:ascii="AvenirLTStd-Book" w:eastAsia="Arial Unicode MS" w:hAnsi="AvenirLTStd-Book" w:cs="Arial Unicode MS"/>
          <w:sz w:val="48"/>
        </w:rPr>
        <w:tab/>
      </w:r>
      <w:bookmarkStart w:id="0" w:name="_Hlk495561056"/>
      <w:bookmarkEnd w:id="0"/>
    </w:p>
    <w:p w14:paraId="64D64BB2" w14:textId="52E23C18" w:rsidR="00C6401A" w:rsidRPr="00A75E36" w:rsidRDefault="00C6401A" w:rsidP="00DA2884">
      <w:pPr>
        <w:spacing w:line="276" w:lineRule="auto"/>
        <w:ind w:left="284"/>
        <w:rPr>
          <w:rFonts w:ascii="AvenirLTStd-Book" w:eastAsia="Arial Unicode MS" w:hAnsi="AvenirLTStd-Book" w:cs="Arial Unicode MS"/>
          <w:color w:val="0D0D0D" w:themeColor="text1" w:themeTint="F2"/>
          <w:sz w:val="22"/>
        </w:rPr>
      </w:pPr>
      <w:r w:rsidRPr="00A75E36">
        <w:rPr>
          <w:rFonts w:ascii="AvenirLTStd-Book" w:eastAsia="Arial Unicode MS" w:hAnsi="AvenirLTStd-Book" w:cs="Arial Unicode MS"/>
          <w:noProof/>
          <w:color w:val="0D0D0D" w:themeColor="text1" w:themeTint="F2"/>
          <w:sz w:val="22"/>
        </w:rPr>
        <w:drawing>
          <wp:inline distT="0" distB="0" distL="0" distR="0" wp14:anchorId="488A08D0" wp14:editId="7280E4DB">
            <wp:extent cx="157480" cy="147320"/>
            <wp:effectExtent l="0" t="0" r="0" b="508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alphaModFix amt="7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4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884">
        <w:rPr>
          <w:rFonts w:ascii="AvenirLTStd-Book" w:eastAsia="Arial Unicode MS" w:hAnsi="AvenirLTStd-Book" w:cs="Arial Unicode MS"/>
          <w:color w:val="0D0D0D" w:themeColor="text1" w:themeTint="F2"/>
          <w:sz w:val="22"/>
        </w:rPr>
        <w:t xml:space="preserve">  +46</w:t>
      </w:r>
      <w:r w:rsidR="004F2535">
        <w:rPr>
          <w:rFonts w:ascii="AvenirLTStd-Book" w:eastAsia="Arial Unicode MS" w:hAnsi="AvenirLTStd-Book" w:cs="Arial Unicode MS"/>
          <w:color w:val="0D0D0D" w:themeColor="text1" w:themeTint="F2"/>
          <w:sz w:val="22"/>
        </w:rPr>
        <w:t> </w:t>
      </w:r>
      <w:r w:rsidR="00DA2884">
        <w:rPr>
          <w:rFonts w:ascii="AvenirLTStd-Book" w:eastAsia="Arial Unicode MS" w:hAnsi="AvenirLTStd-Book" w:cs="Arial Unicode MS"/>
          <w:color w:val="0D0D0D" w:themeColor="text1" w:themeTint="F2"/>
          <w:sz w:val="22"/>
        </w:rPr>
        <w:t>70</w:t>
      </w:r>
      <w:r w:rsidR="004F2535">
        <w:rPr>
          <w:rFonts w:ascii="AvenirLTStd-Book" w:eastAsia="Arial Unicode MS" w:hAnsi="AvenirLTStd-Book" w:cs="Arial Unicode MS"/>
          <w:color w:val="0D0D0D" w:themeColor="text1" w:themeTint="F2"/>
          <w:sz w:val="22"/>
        </w:rPr>
        <w:t>8 896 897</w:t>
      </w:r>
    </w:p>
    <w:p w14:paraId="0C22D5FE" w14:textId="635351E7" w:rsidR="00C6401A" w:rsidRPr="004E3696" w:rsidRDefault="00C6401A" w:rsidP="00DA2884">
      <w:pPr>
        <w:spacing w:line="276" w:lineRule="auto"/>
        <w:ind w:left="284"/>
        <w:rPr>
          <w:rFonts w:ascii="AvenirLTStd-Book" w:eastAsia="Arial Unicode MS" w:hAnsi="AvenirLTStd-Book" w:cs="Arial Unicode MS"/>
          <w:color w:val="0D0D0D" w:themeColor="text1" w:themeTint="F2"/>
          <w:sz w:val="22"/>
        </w:rPr>
      </w:pPr>
      <w:r w:rsidRPr="00A75E36">
        <w:rPr>
          <w:rFonts w:ascii="AvenirLTStd-Book" w:eastAsia="Arial Unicode MS" w:hAnsi="AvenirLTStd-Book" w:cs="Arial Unicode MS"/>
          <w:noProof/>
          <w:color w:val="0D0D0D" w:themeColor="text1" w:themeTint="F2"/>
          <w:sz w:val="22"/>
        </w:rPr>
        <w:drawing>
          <wp:inline distT="0" distB="0" distL="0" distR="0" wp14:anchorId="55D8A8D5" wp14:editId="73D1D635">
            <wp:extent cx="132715" cy="101282"/>
            <wp:effectExtent l="0" t="0" r="0" b="635"/>
            <wp:docPr id="3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alphaModFix amt="6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32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E36">
        <w:rPr>
          <w:rFonts w:ascii="AvenirLTStd-Book" w:eastAsia="Arial Unicode MS" w:hAnsi="AvenirLTStd-Book" w:cs="Arial Unicode MS"/>
          <w:color w:val="0D0D0D" w:themeColor="text1" w:themeTint="F2"/>
          <w:sz w:val="22"/>
        </w:rPr>
        <w:t xml:space="preserve">  </w:t>
      </w:r>
      <w:r w:rsidR="004F2535">
        <w:t>eduard.vonbusch@managementpartners.se</w:t>
      </w:r>
    </w:p>
    <w:p w14:paraId="2F781B16" w14:textId="77777777" w:rsidR="00101DC0" w:rsidRDefault="00101DC0" w:rsidP="00DA2884">
      <w:pPr>
        <w:ind w:left="284"/>
      </w:pPr>
    </w:p>
    <w:p w14:paraId="2DB3DC1B" w14:textId="77777777" w:rsidR="00DD44AE" w:rsidRDefault="00DD44AE" w:rsidP="00DA2884">
      <w:pPr>
        <w:ind w:left="284"/>
      </w:pPr>
    </w:p>
    <w:p w14:paraId="680FCBBA" w14:textId="5AF19918" w:rsidR="005D141E" w:rsidRPr="00CE14A0" w:rsidRDefault="004F2535" w:rsidP="00DA2884">
      <w:pPr>
        <w:autoSpaceDE w:val="0"/>
        <w:autoSpaceDN w:val="0"/>
        <w:adjustRightInd w:val="0"/>
        <w:ind w:left="284"/>
        <w:rPr>
          <w:rFonts w:ascii="Cambria" w:hAnsi="Cambria" w:cs="Cambria"/>
          <w:color w:val="0D0D0D"/>
          <w:sz w:val="28"/>
          <w:szCs w:val="28"/>
          <w:lang w:eastAsia="en-US"/>
        </w:rPr>
      </w:pPr>
      <w:r>
        <w:rPr>
          <w:rFonts w:ascii="Cambria" w:hAnsi="Cambria" w:cs="Cambria"/>
          <w:color w:val="0D0D0D"/>
          <w:sz w:val="28"/>
          <w:szCs w:val="28"/>
          <w:lang w:eastAsia="en-US"/>
        </w:rPr>
        <w:t>Organisations - ledarskapsutveckling, interim management, krisledning</w:t>
      </w:r>
    </w:p>
    <w:p w14:paraId="41078932" w14:textId="77777777" w:rsidR="005D141E" w:rsidRDefault="005D141E" w:rsidP="00DA2884">
      <w:pPr>
        <w:autoSpaceDE w:val="0"/>
        <w:autoSpaceDN w:val="0"/>
        <w:adjustRightInd w:val="0"/>
        <w:ind w:left="284"/>
        <w:rPr>
          <w:rFonts w:ascii="Cambria" w:hAnsi="Cambria" w:cs="Cambria"/>
          <w:color w:val="0D0D0D"/>
          <w:sz w:val="28"/>
          <w:szCs w:val="28"/>
          <w:lang w:eastAsia="en-US"/>
        </w:rPr>
      </w:pPr>
    </w:p>
    <w:p w14:paraId="592708D9" w14:textId="77777777" w:rsidR="00DA2884" w:rsidRDefault="00DA2884" w:rsidP="00DA2884">
      <w:pPr>
        <w:autoSpaceDE w:val="0"/>
        <w:autoSpaceDN w:val="0"/>
        <w:adjustRightInd w:val="0"/>
        <w:ind w:left="284"/>
        <w:rPr>
          <w:rFonts w:ascii="Cambria" w:hAnsi="Cambria" w:cs="Cambria"/>
          <w:color w:val="0D0D0D"/>
          <w:lang w:eastAsia="en-US"/>
        </w:rPr>
      </w:pPr>
    </w:p>
    <w:p w14:paraId="48E9893E" w14:textId="36AD26FA" w:rsidR="004F2535" w:rsidRDefault="004F2535" w:rsidP="004F2535">
      <w:r>
        <w:t>Utveckla och optimera processer, verksamhet, samt rutiner genom att nå samskapande med medansvariga är något jag har god erfarenhet</w:t>
      </w:r>
      <w:r w:rsidR="00282406">
        <w:t xml:space="preserve"> av</w:t>
      </w:r>
      <w:r>
        <w:t xml:space="preserve">. Genom hela min yrkeskarriär har jag gjort andra och annat ännu bättre än det var från början - oavsett om det gällt statlig eller privat verksamhet. </w:t>
      </w:r>
    </w:p>
    <w:p w14:paraId="4242E4A4" w14:textId="77777777" w:rsidR="004F2535" w:rsidRDefault="004F2535" w:rsidP="004F2535">
      <w:pPr>
        <w:rPr>
          <w:shd w:val="clear" w:color="auto" w:fill="00FF00"/>
        </w:rPr>
      </w:pPr>
    </w:p>
    <w:p w14:paraId="1B4A4E9B" w14:textId="341F9E11" w:rsidR="004F2535" w:rsidRDefault="004F2535" w:rsidP="004F2535">
      <w:r>
        <w:t xml:space="preserve">Jag </w:t>
      </w:r>
      <w:r w:rsidR="00282406">
        <w:t xml:space="preserve">finner </w:t>
      </w:r>
      <w:r>
        <w:t>mig snabbt tillrätta i främmande situationer, miljöer och organisationer genom min förkärlek för systemförståelse samt analytiska sinnelag. Jag svarar snabbt upp på förändringar genom att vidta adekvata åtgärder</w:t>
      </w:r>
      <w:r w:rsidR="00282406">
        <w:t xml:space="preserve"> - </w:t>
      </w:r>
      <w:r>
        <w:t xml:space="preserve">proaktiva såväl som reaktiva. </w:t>
      </w:r>
    </w:p>
    <w:p w14:paraId="4BABB5A4" w14:textId="7AA81851" w:rsidR="004F2535" w:rsidRDefault="007D21E4" w:rsidP="004F2535">
      <w:r>
        <w:t>Jag är en</w:t>
      </w:r>
      <w:r w:rsidR="004F2535">
        <w:t xml:space="preserve"> ” som får saker att hända”</w:t>
      </w:r>
      <w:r>
        <w:t xml:space="preserve"> samt </w:t>
      </w:r>
      <w:r w:rsidR="00282406">
        <w:t>skapar</w:t>
      </w:r>
      <w:r w:rsidR="004F2535">
        <w:t xml:space="preserve"> ”varför jobbade vi int</w:t>
      </w:r>
      <w:r w:rsidR="00282406">
        <w:t>e så här tidigare</w:t>
      </w:r>
      <w:r w:rsidR="004F2535">
        <w:t>”.</w:t>
      </w:r>
    </w:p>
    <w:p w14:paraId="15643E61" w14:textId="77777777" w:rsidR="004F2535" w:rsidRDefault="004F2535" w:rsidP="004F2535"/>
    <w:p w14:paraId="747E72A6" w14:textId="3BFFC98B" w:rsidR="004F2535" w:rsidRDefault="007D21E4" w:rsidP="004F2535">
      <w:r>
        <w:t>Införande av a</w:t>
      </w:r>
      <w:r w:rsidR="004F2535">
        <w:t xml:space="preserve">gil metodik </w:t>
      </w:r>
      <w:r>
        <w:t>för</w:t>
      </w:r>
      <w:r w:rsidR="004F2535">
        <w:t xml:space="preserve"> </w:t>
      </w:r>
      <w:r>
        <w:t xml:space="preserve">ledning och produktion i </w:t>
      </w:r>
      <w:r w:rsidR="004F2535">
        <w:t>organisationer</w:t>
      </w:r>
      <w:r>
        <w:t xml:space="preserve"> behärskar jag väl</w:t>
      </w:r>
      <w:r w:rsidR="004F2535">
        <w:t xml:space="preserve">. </w:t>
      </w:r>
      <w:r>
        <w:t>Även l</w:t>
      </w:r>
      <w:r w:rsidR="004F2535">
        <w:t xml:space="preserve">edning av geografiskt åtskilda verksamheter har jag såväl lång </w:t>
      </w:r>
      <w:r w:rsidR="00282406">
        <w:t>som</w:t>
      </w:r>
      <w:r w:rsidR="004F2535">
        <w:t xml:space="preserve"> god erfarenhet av.</w:t>
      </w:r>
      <w:r w:rsidR="004F2535">
        <w:tab/>
      </w:r>
    </w:p>
    <w:p w14:paraId="32012D23" w14:textId="59334D36" w:rsidR="004F2535" w:rsidRDefault="004F2535" w:rsidP="004F2535">
      <w:r>
        <w:t>Resultatmässigt har jag lyckats väl med att reducera kostnader inom en rad olika verksamheter</w:t>
      </w:r>
      <w:r w:rsidR="007D21E4">
        <w:t xml:space="preserve"> och branscher</w:t>
      </w:r>
      <w:r>
        <w:t xml:space="preserve">, men samtidigt </w:t>
      </w:r>
      <w:r w:rsidR="00282406">
        <w:t xml:space="preserve">lyckats </w:t>
      </w:r>
      <w:r>
        <w:t>såväl behålla som öka både kvalitet och effektivitet. Kvalitetsstyrning behärskar jag och har implementerat med go</w:t>
      </w:r>
      <w:r w:rsidR="00282406">
        <w:t>da</w:t>
      </w:r>
      <w:r>
        <w:t xml:space="preserve"> resultat. </w:t>
      </w:r>
    </w:p>
    <w:p w14:paraId="34FADAB2" w14:textId="77777777" w:rsidR="004F2535" w:rsidRDefault="004F2535" w:rsidP="004F2535"/>
    <w:p w14:paraId="5BC68773" w14:textId="2026007D" w:rsidR="004F2535" w:rsidRDefault="004F2535" w:rsidP="004F2535">
      <w:r>
        <w:t>Ständiga förbättringar är jag också en varm anhängare av</w:t>
      </w:r>
      <w:r w:rsidR="00282406">
        <w:t xml:space="preserve"> </w:t>
      </w:r>
      <w:r>
        <w:t xml:space="preserve">- att följa upp verksamhet utifrån avvikelsehantering samt jobba med målstyrning inom organisationer genom målstyrning med stöd av 5S, Lean och </w:t>
      </w:r>
      <w:r w:rsidR="00282406">
        <w:t xml:space="preserve">diverse </w:t>
      </w:r>
      <w:r>
        <w:t xml:space="preserve">andra metoder. </w:t>
      </w:r>
    </w:p>
    <w:p w14:paraId="4C015ECF" w14:textId="77777777" w:rsidR="004F2535" w:rsidRDefault="004F2535" w:rsidP="004F2535"/>
    <w:p w14:paraId="16A4B822" w14:textId="180B788A" w:rsidR="004F2535" w:rsidRDefault="004F2535" w:rsidP="004F2535">
      <w:r>
        <w:t>Vidare är krishantering något jag hanterar påfallande bra.</w:t>
      </w:r>
    </w:p>
    <w:p w14:paraId="0C1B0C99" w14:textId="1048EC94" w:rsidR="004F2535" w:rsidRDefault="004F2535" w:rsidP="004F2535">
      <w:pPr>
        <w:autoSpaceDE w:val="0"/>
        <w:autoSpaceDN w:val="0"/>
        <w:adjustRightInd w:val="0"/>
        <w:rPr>
          <w:rFonts w:ascii="Cambria" w:hAnsi="Cambria" w:cs="Cambria"/>
          <w:color w:val="0D0D0D"/>
          <w:lang w:eastAsia="en-US"/>
        </w:rPr>
      </w:pPr>
    </w:p>
    <w:p w14:paraId="58A8B032" w14:textId="5A7C6479" w:rsidR="007D21E4" w:rsidRDefault="007D21E4" w:rsidP="004F2535">
      <w:pPr>
        <w:autoSpaceDE w:val="0"/>
        <w:autoSpaceDN w:val="0"/>
        <w:adjustRightInd w:val="0"/>
        <w:rPr>
          <w:rFonts w:ascii="Cambria" w:hAnsi="Cambria" w:cs="Cambria"/>
          <w:color w:val="0D0D0D"/>
          <w:lang w:eastAsia="en-US"/>
        </w:rPr>
      </w:pPr>
    </w:p>
    <w:p w14:paraId="096C7961" w14:textId="3FB80882" w:rsidR="00CE14A0" w:rsidRPr="007D21E4" w:rsidRDefault="007D21E4" w:rsidP="007D21E4">
      <w:pPr>
        <w:autoSpaceDE w:val="0"/>
        <w:autoSpaceDN w:val="0"/>
        <w:adjustRightInd w:val="0"/>
        <w:rPr>
          <w:rFonts w:ascii="Cambria" w:hAnsi="Cambria" w:cs="Cambria"/>
          <w:color w:val="0D0D0D"/>
          <w:lang w:eastAsia="en-US"/>
        </w:rPr>
      </w:pPr>
      <w:r>
        <w:rPr>
          <w:rFonts w:ascii="Cambria" w:hAnsi="Cambria" w:cs="Cambria"/>
          <w:color w:val="0D0D0D"/>
          <w:lang w:eastAsia="en-US"/>
        </w:rPr>
        <w:t xml:space="preserve">Jag bor på skånska landsbygden med min familj och kopplar av med intressen såsom litteratur, historia, musik, samt inte minst idrott. I yngre dagar höll jag på med fäktning, men numera blir det allt som mest löpning </w:t>
      </w:r>
      <w:r w:rsidR="00282406">
        <w:rPr>
          <w:rFonts w:ascii="Cambria" w:hAnsi="Cambria" w:cs="Cambria"/>
          <w:color w:val="0D0D0D"/>
          <w:lang w:eastAsia="en-US"/>
        </w:rPr>
        <w:t>och lite allround aktivitet</w:t>
      </w:r>
      <w:r>
        <w:rPr>
          <w:rFonts w:ascii="Cambria" w:hAnsi="Cambria" w:cs="Cambria"/>
          <w:color w:val="0D0D0D"/>
          <w:lang w:eastAsia="en-US"/>
        </w:rPr>
        <w:t>.</w:t>
      </w:r>
    </w:p>
    <w:p w14:paraId="217939CF" w14:textId="77777777" w:rsidR="00CE14A0" w:rsidRDefault="00CE14A0" w:rsidP="00DA2884">
      <w:pPr>
        <w:autoSpaceDE w:val="0"/>
        <w:autoSpaceDN w:val="0"/>
        <w:adjustRightInd w:val="0"/>
        <w:ind w:left="284"/>
      </w:pPr>
    </w:p>
    <w:p w14:paraId="5F33099F" w14:textId="77777777" w:rsidR="00282406" w:rsidRDefault="00282406" w:rsidP="00DA2884">
      <w:pPr>
        <w:ind w:left="284"/>
      </w:pPr>
    </w:p>
    <w:p w14:paraId="42AB7D2F" w14:textId="5EE3AB64" w:rsidR="00DD44AE" w:rsidRDefault="00DD44AE" w:rsidP="00DA2884">
      <w:pPr>
        <w:ind w:left="284"/>
      </w:pPr>
      <w:r>
        <w:t>Varma hälsningar</w:t>
      </w:r>
    </w:p>
    <w:p w14:paraId="760562AD" w14:textId="24595A07" w:rsidR="00823942" w:rsidRPr="007D21E4" w:rsidRDefault="004F2535" w:rsidP="007D21E4">
      <w:pPr>
        <w:spacing w:before="120"/>
        <w:ind w:left="284"/>
        <w:rPr>
          <w:rFonts w:ascii="Brush Script MT" w:hAnsi="Brush Script MT"/>
          <w:bCs/>
          <w:iCs/>
          <w:spacing w:val="5"/>
          <w:sz w:val="56"/>
          <w:szCs w:val="56"/>
        </w:rPr>
      </w:pPr>
      <w:r>
        <w:rPr>
          <w:rStyle w:val="Bokenstitel"/>
          <w:rFonts w:ascii="Brush Script MT" w:hAnsi="Brush Script MT"/>
          <w:b w:val="0"/>
          <w:i w:val="0"/>
          <w:sz w:val="56"/>
          <w:szCs w:val="56"/>
        </w:rPr>
        <w:t>Eduard von Busch</w:t>
      </w:r>
    </w:p>
    <w:p w14:paraId="47A78660" w14:textId="77777777" w:rsidR="00823942" w:rsidRPr="00823942" w:rsidRDefault="00823942" w:rsidP="00823942"/>
    <w:sectPr w:rsidR="00823942" w:rsidRPr="00823942" w:rsidSect="00DA2884">
      <w:headerReference w:type="default" r:id="rId11"/>
      <w:footerReference w:type="default" r:id="rId12"/>
      <w:pgSz w:w="11906" w:h="16838"/>
      <w:pgMar w:top="2694" w:right="1417" w:bottom="1417" w:left="1417" w:header="567" w:footer="8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08EE8C" w14:textId="77777777" w:rsidR="00D34DA5" w:rsidRDefault="00D34DA5" w:rsidP="005A3619">
      <w:r>
        <w:separator/>
      </w:r>
    </w:p>
  </w:endnote>
  <w:endnote w:type="continuationSeparator" w:id="0">
    <w:p w14:paraId="57AD83A7" w14:textId="77777777" w:rsidR="00D34DA5" w:rsidRDefault="00D34DA5" w:rsidP="005A3619">
      <w:r>
        <w:continuationSeparator/>
      </w:r>
    </w:p>
  </w:endnote>
  <w:endnote w:type="continuationNotice" w:id="1">
    <w:p w14:paraId="4460700C" w14:textId="77777777" w:rsidR="00D34DA5" w:rsidRDefault="00D34D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LTStd-Book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ush Script MT">
    <w:charset w:val="00"/>
    <w:family w:val="script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24EB51" w14:textId="77777777" w:rsidR="004674FF" w:rsidRDefault="005D424F">
    <w:pPr>
      <w:pStyle w:val="Sidfot"/>
    </w:pPr>
    <w:r w:rsidRPr="0011071D">
      <w:rPr>
        <w:noProof/>
      </w:rPr>
      <w:drawing>
        <wp:anchor distT="0" distB="0" distL="114300" distR="114300" simplePos="0" relativeHeight="251659264" behindDoc="1" locked="0" layoutInCell="1" allowOverlap="1" wp14:anchorId="6311960F" wp14:editId="34B6A12E">
          <wp:simplePos x="0" y="0"/>
          <wp:positionH relativeFrom="column">
            <wp:posOffset>-948584</wp:posOffset>
          </wp:positionH>
          <wp:positionV relativeFrom="paragraph">
            <wp:posOffset>-307649</wp:posOffset>
          </wp:positionV>
          <wp:extent cx="7578000" cy="1170000"/>
          <wp:effectExtent l="0" t="0" r="4445" b="0"/>
          <wp:wrapNone/>
          <wp:docPr id="96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000" cy="117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0645239" w14:textId="77777777" w:rsidR="004674FF" w:rsidRDefault="004674FF">
    <w:pPr>
      <w:pStyle w:val="Sidfot"/>
    </w:pPr>
  </w:p>
  <w:p w14:paraId="53B33FB4" w14:textId="77777777" w:rsidR="004674FF" w:rsidRDefault="004674FF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55FD75" w14:textId="77777777" w:rsidR="00D34DA5" w:rsidRDefault="00D34DA5" w:rsidP="005A3619">
      <w:r>
        <w:separator/>
      </w:r>
    </w:p>
  </w:footnote>
  <w:footnote w:type="continuationSeparator" w:id="0">
    <w:p w14:paraId="5FAA14F6" w14:textId="77777777" w:rsidR="00D34DA5" w:rsidRDefault="00D34DA5" w:rsidP="005A3619">
      <w:r>
        <w:continuationSeparator/>
      </w:r>
    </w:p>
  </w:footnote>
  <w:footnote w:type="continuationNotice" w:id="1">
    <w:p w14:paraId="76C4301D" w14:textId="77777777" w:rsidR="00D34DA5" w:rsidRDefault="00D34DA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91C14C" w14:textId="77777777" w:rsidR="004674FF" w:rsidRDefault="00C6401A" w:rsidP="00DA2884">
    <w:pPr>
      <w:pStyle w:val="Sidhuvud"/>
      <w:ind w:hanging="426"/>
    </w:pPr>
    <w:r>
      <w:rPr>
        <w:noProof/>
      </w:rPr>
      <w:drawing>
        <wp:inline distT="0" distB="0" distL="0" distR="0" wp14:anchorId="55B242C4" wp14:editId="32B84A92">
          <wp:extent cx="3960000" cy="779722"/>
          <wp:effectExtent l="0" t="0" r="2540" b="1905"/>
          <wp:docPr id="9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ggande_logga_payoff_PMS209_t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0000" cy="7797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B16A1C" w14:textId="77777777" w:rsidR="004674FF" w:rsidRDefault="004674FF" w:rsidP="005A3619">
    <w:pPr>
      <w:pStyle w:val="Sidhuvud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8F60EC"/>
    <w:multiLevelType w:val="hybridMultilevel"/>
    <w:tmpl w:val="F2A657F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E070B6"/>
    <w:multiLevelType w:val="hybridMultilevel"/>
    <w:tmpl w:val="9EBE5C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535"/>
    <w:rsid w:val="00003D99"/>
    <w:rsid w:val="00004D12"/>
    <w:rsid w:val="00014371"/>
    <w:rsid w:val="00014F9E"/>
    <w:rsid w:val="0002520A"/>
    <w:rsid w:val="0003695E"/>
    <w:rsid w:val="00036C9F"/>
    <w:rsid w:val="0005033A"/>
    <w:rsid w:val="000650C4"/>
    <w:rsid w:val="00074327"/>
    <w:rsid w:val="000750D1"/>
    <w:rsid w:val="00087262"/>
    <w:rsid w:val="0009193B"/>
    <w:rsid w:val="000A56E8"/>
    <w:rsid w:val="000B575C"/>
    <w:rsid w:val="000B61E0"/>
    <w:rsid w:val="000C0D94"/>
    <w:rsid w:val="000D396E"/>
    <w:rsid w:val="000D3DEA"/>
    <w:rsid w:val="000E4493"/>
    <w:rsid w:val="00101DC0"/>
    <w:rsid w:val="00105A8F"/>
    <w:rsid w:val="00120157"/>
    <w:rsid w:val="001311F0"/>
    <w:rsid w:val="00134912"/>
    <w:rsid w:val="00142C9A"/>
    <w:rsid w:val="00145C93"/>
    <w:rsid w:val="00153044"/>
    <w:rsid w:val="00153802"/>
    <w:rsid w:val="00154126"/>
    <w:rsid w:val="001564EB"/>
    <w:rsid w:val="00160A5D"/>
    <w:rsid w:val="00162682"/>
    <w:rsid w:val="00181459"/>
    <w:rsid w:val="00186699"/>
    <w:rsid w:val="0018795B"/>
    <w:rsid w:val="001A7BAD"/>
    <w:rsid w:val="001B31E5"/>
    <w:rsid w:val="001B4264"/>
    <w:rsid w:val="001C73D1"/>
    <w:rsid w:val="001D0E67"/>
    <w:rsid w:val="001D0F0B"/>
    <w:rsid w:val="001D5391"/>
    <w:rsid w:val="001D69F4"/>
    <w:rsid w:val="001E2E79"/>
    <w:rsid w:val="001E6ACC"/>
    <w:rsid w:val="00201867"/>
    <w:rsid w:val="00204961"/>
    <w:rsid w:val="0020703F"/>
    <w:rsid w:val="0021642A"/>
    <w:rsid w:val="00223AF0"/>
    <w:rsid w:val="00226696"/>
    <w:rsid w:val="00235D5B"/>
    <w:rsid w:val="0024064D"/>
    <w:rsid w:val="00247564"/>
    <w:rsid w:val="00252C8F"/>
    <w:rsid w:val="002537EA"/>
    <w:rsid w:val="00253F3A"/>
    <w:rsid w:val="00255242"/>
    <w:rsid w:val="00272A98"/>
    <w:rsid w:val="0027520A"/>
    <w:rsid w:val="002800BE"/>
    <w:rsid w:val="00282406"/>
    <w:rsid w:val="00286035"/>
    <w:rsid w:val="0029062D"/>
    <w:rsid w:val="00294F28"/>
    <w:rsid w:val="002951A9"/>
    <w:rsid w:val="002C531A"/>
    <w:rsid w:val="002D30C3"/>
    <w:rsid w:val="002D725A"/>
    <w:rsid w:val="002D7A58"/>
    <w:rsid w:val="002E1F83"/>
    <w:rsid w:val="002E7B39"/>
    <w:rsid w:val="002F783D"/>
    <w:rsid w:val="002F7C7A"/>
    <w:rsid w:val="00314718"/>
    <w:rsid w:val="00315467"/>
    <w:rsid w:val="00317782"/>
    <w:rsid w:val="00317F15"/>
    <w:rsid w:val="00323293"/>
    <w:rsid w:val="0034178A"/>
    <w:rsid w:val="003435A1"/>
    <w:rsid w:val="00344085"/>
    <w:rsid w:val="0035083F"/>
    <w:rsid w:val="003525DF"/>
    <w:rsid w:val="00363166"/>
    <w:rsid w:val="00364748"/>
    <w:rsid w:val="003720BA"/>
    <w:rsid w:val="00381C93"/>
    <w:rsid w:val="00393250"/>
    <w:rsid w:val="003A0285"/>
    <w:rsid w:val="003A5F6D"/>
    <w:rsid w:val="003B0B69"/>
    <w:rsid w:val="003B7948"/>
    <w:rsid w:val="003C029A"/>
    <w:rsid w:val="003C0764"/>
    <w:rsid w:val="003C1BC9"/>
    <w:rsid w:val="003C72AE"/>
    <w:rsid w:val="003C73DF"/>
    <w:rsid w:val="003C792A"/>
    <w:rsid w:val="003E161A"/>
    <w:rsid w:val="003E77C0"/>
    <w:rsid w:val="003F2A26"/>
    <w:rsid w:val="00410B13"/>
    <w:rsid w:val="00416F46"/>
    <w:rsid w:val="00453DDF"/>
    <w:rsid w:val="00461D8F"/>
    <w:rsid w:val="004674FF"/>
    <w:rsid w:val="00477E20"/>
    <w:rsid w:val="0048197E"/>
    <w:rsid w:val="004867E3"/>
    <w:rsid w:val="00486F12"/>
    <w:rsid w:val="004875A2"/>
    <w:rsid w:val="00492D01"/>
    <w:rsid w:val="004A1C05"/>
    <w:rsid w:val="004A3A5F"/>
    <w:rsid w:val="004A7547"/>
    <w:rsid w:val="004A791E"/>
    <w:rsid w:val="004B342B"/>
    <w:rsid w:val="004B7385"/>
    <w:rsid w:val="004B748E"/>
    <w:rsid w:val="004C07D1"/>
    <w:rsid w:val="004C32B8"/>
    <w:rsid w:val="004C38AC"/>
    <w:rsid w:val="004C4256"/>
    <w:rsid w:val="004D0B04"/>
    <w:rsid w:val="004D7AF7"/>
    <w:rsid w:val="004E33C6"/>
    <w:rsid w:val="004E42BC"/>
    <w:rsid w:val="004E53BA"/>
    <w:rsid w:val="004F2535"/>
    <w:rsid w:val="0050242A"/>
    <w:rsid w:val="00512247"/>
    <w:rsid w:val="0051596C"/>
    <w:rsid w:val="00515E0E"/>
    <w:rsid w:val="00521FCE"/>
    <w:rsid w:val="005236BA"/>
    <w:rsid w:val="00524021"/>
    <w:rsid w:val="0052611D"/>
    <w:rsid w:val="005357C2"/>
    <w:rsid w:val="00547319"/>
    <w:rsid w:val="00564A58"/>
    <w:rsid w:val="005721C6"/>
    <w:rsid w:val="0058397C"/>
    <w:rsid w:val="005A3619"/>
    <w:rsid w:val="005A562E"/>
    <w:rsid w:val="005C7FA8"/>
    <w:rsid w:val="005D141E"/>
    <w:rsid w:val="005D3885"/>
    <w:rsid w:val="005D424F"/>
    <w:rsid w:val="005D5A8F"/>
    <w:rsid w:val="005E6E83"/>
    <w:rsid w:val="00612E80"/>
    <w:rsid w:val="00614038"/>
    <w:rsid w:val="00614B11"/>
    <w:rsid w:val="00625488"/>
    <w:rsid w:val="006265C2"/>
    <w:rsid w:val="0063443E"/>
    <w:rsid w:val="006347EA"/>
    <w:rsid w:val="00636341"/>
    <w:rsid w:val="00640A40"/>
    <w:rsid w:val="006617AA"/>
    <w:rsid w:val="00675328"/>
    <w:rsid w:val="006759F8"/>
    <w:rsid w:val="006828B0"/>
    <w:rsid w:val="0068794D"/>
    <w:rsid w:val="0069167C"/>
    <w:rsid w:val="006927D8"/>
    <w:rsid w:val="00692BB0"/>
    <w:rsid w:val="006A7245"/>
    <w:rsid w:val="006B0032"/>
    <w:rsid w:val="006B04AB"/>
    <w:rsid w:val="006B7DE2"/>
    <w:rsid w:val="006C1AC2"/>
    <w:rsid w:val="006D0816"/>
    <w:rsid w:val="006D0D0F"/>
    <w:rsid w:val="006F0123"/>
    <w:rsid w:val="006F392B"/>
    <w:rsid w:val="0070184F"/>
    <w:rsid w:val="00702204"/>
    <w:rsid w:val="007045AF"/>
    <w:rsid w:val="00705214"/>
    <w:rsid w:val="00706561"/>
    <w:rsid w:val="007107AC"/>
    <w:rsid w:val="00710FBC"/>
    <w:rsid w:val="00712624"/>
    <w:rsid w:val="00713C82"/>
    <w:rsid w:val="00724B41"/>
    <w:rsid w:val="00724E1D"/>
    <w:rsid w:val="007301B2"/>
    <w:rsid w:val="007336F5"/>
    <w:rsid w:val="007442A8"/>
    <w:rsid w:val="00747B95"/>
    <w:rsid w:val="00752F50"/>
    <w:rsid w:val="0075469F"/>
    <w:rsid w:val="007601EA"/>
    <w:rsid w:val="00772111"/>
    <w:rsid w:val="0077565E"/>
    <w:rsid w:val="00782D4B"/>
    <w:rsid w:val="007A69EC"/>
    <w:rsid w:val="007B424B"/>
    <w:rsid w:val="007D21E4"/>
    <w:rsid w:val="007D2D35"/>
    <w:rsid w:val="007D6692"/>
    <w:rsid w:val="007E200A"/>
    <w:rsid w:val="007F1DCD"/>
    <w:rsid w:val="007F4580"/>
    <w:rsid w:val="00806852"/>
    <w:rsid w:val="008155D9"/>
    <w:rsid w:val="00823942"/>
    <w:rsid w:val="00823D51"/>
    <w:rsid w:val="00837CEC"/>
    <w:rsid w:val="008461ED"/>
    <w:rsid w:val="008653F2"/>
    <w:rsid w:val="008824CC"/>
    <w:rsid w:val="00883BD5"/>
    <w:rsid w:val="008951B8"/>
    <w:rsid w:val="008A449B"/>
    <w:rsid w:val="008C3E3B"/>
    <w:rsid w:val="008D0825"/>
    <w:rsid w:val="008D0D22"/>
    <w:rsid w:val="008D306D"/>
    <w:rsid w:val="008E6994"/>
    <w:rsid w:val="009028CE"/>
    <w:rsid w:val="00903530"/>
    <w:rsid w:val="009139C5"/>
    <w:rsid w:val="009142CE"/>
    <w:rsid w:val="00916672"/>
    <w:rsid w:val="009308E4"/>
    <w:rsid w:val="00935A01"/>
    <w:rsid w:val="009416E5"/>
    <w:rsid w:val="0094521D"/>
    <w:rsid w:val="00946C57"/>
    <w:rsid w:val="00955B7F"/>
    <w:rsid w:val="00957143"/>
    <w:rsid w:val="009574C0"/>
    <w:rsid w:val="00972C71"/>
    <w:rsid w:val="00973F48"/>
    <w:rsid w:val="00981087"/>
    <w:rsid w:val="00981FEC"/>
    <w:rsid w:val="00987D93"/>
    <w:rsid w:val="0099723A"/>
    <w:rsid w:val="009A6505"/>
    <w:rsid w:val="009B0860"/>
    <w:rsid w:val="009B37C2"/>
    <w:rsid w:val="009B3CBE"/>
    <w:rsid w:val="009B67FF"/>
    <w:rsid w:val="009C3106"/>
    <w:rsid w:val="009C7B9C"/>
    <w:rsid w:val="009D68D9"/>
    <w:rsid w:val="009E527A"/>
    <w:rsid w:val="009F2DBA"/>
    <w:rsid w:val="009F7C82"/>
    <w:rsid w:val="00A12365"/>
    <w:rsid w:val="00A362DF"/>
    <w:rsid w:val="00A43FC2"/>
    <w:rsid w:val="00A44685"/>
    <w:rsid w:val="00A44F62"/>
    <w:rsid w:val="00A4675E"/>
    <w:rsid w:val="00A52917"/>
    <w:rsid w:val="00A60838"/>
    <w:rsid w:val="00A61AE0"/>
    <w:rsid w:val="00A644E5"/>
    <w:rsid w:val="00A72DF6"/>
    <w:rsid w:val="00A8125C"/>
    <w:rsid w:val="00A84BF9"/>
    <w:rsid w:val="00A8651B"/>
    <w:rsid w:val="00AA383B"/>
    <w:rsid w:val="00AA49B7"/>
    <w:rsid w:val="00AA747C"/>
    <w:rsid w:val="00AA76E8"/>
    <w:rsid w:val="00AB1207"/>
    <w:rsid w:val="00AB3F1A"/>
    <w:rsid w:val="00AB4A80"/>
    <w:rsid w:val="00AC1511"/>
    <w:rsid w:val="00AC1EED"/>
    <w:rsid w:val="00AC3DC5"/>
    <w:rsid w:val="00AC4254"/>
    <w:rsid w:val="00AC7020"/>
    <w:rsid w:val="00AD021E"/>
    <w:rsid w:val="00AD54BE"/>
    <w:rsid w:val="00AE2666"/>
    <w:rsid w:val="00AF0943"/>
    <w:rsid w:val="00B0262B"/>
    <w:rsid w:val="00B1564D"/>
    <w:rsid w:val="00B27F5E"/>
    <w:rsid w:val="00B31749"/>
    <w:rsid w:val="00B34FC9"/>
    <w:rsid w:val="00B356E5"/>
    <w:rsid w:val="00B418D2"/>
    <w:rsid w:val="00B45B84"/>
    <w:rsid w:val="00B47E6B"/>
    <w:rsid w:val="00B52CE3"/>
    <w:rsid w:val="00B61D0F"/>
    <w:rsid w:val="00B738C7"/>
    <w:rsid w:val="00B75639"/>
    <w:rsid w:val="00B75FD6"/>
    <w:rsid w:val="00B833CE"/>
    <w:rsid w:val="00B94990"/>
    <w:rsid w:val="00B971C5"/>
    <w:rsid w:val="00BC12F5"/>
    <w:rsid w:val="00BC27C8"/>
    <w:rsid w:val="00BC65A2"/>
    <w:rsid w:val="00BD3E11"/>
    <w:rsid w:val="00BE24F9"/>
    <w:rsid w:val="00BE34C5"/>
    <w:rsid w:val="00BF24C1"/>
    <w:rsid w:val="00BF3B83"/>
    <w:rsid w:val="00BF6836"/>
    <w:rsid w:val="00C2563F"/>
    <w:rsid w:val="00C25D0A"/>
    <w:rsid w:val="00C26A0B"/>
    <w:rsid w:val="00C33F19"/>
    <w:rsid w:val="00C46D19"/>
    <w:rsid w:val="00C53FD6"/>
    <w:rsid w:val="00C5406C"/>
    <w:rsid w:val="00C62AA5"/>
    <w:rsid w:val="00C6401A"/>
    <w:rsid w:val="00C64D11"/>
    <w:rsid w:val="00C7101F"/>
    <w:rsid w:val="00C714AC"/>
    <w:rsid w:val="00C7558E"/>
    <w:rsid w:val="00C80B5C"/>
    <w:rsid w:val="00C828C8"/>
    <w:rsid w:val="00C92582"/>
    <w:rsid w:val="00C96FF2"/>
    <w:rsid w:val="00CA29DF"/>
    <w:rsid w:val="00CB05DA"/>
    <w:rsid w:val="00CB278D"/>
    <w:rsid w:val="00CB2F57"/>
    <w:rsid w:val="00CC49A5"/>
    <w:rsid w:val="00CC71D4"/>
    <w:rsid w:val="00CD726F"/>
    <w:rsid w:val="00CE14A0"/>
    <w:rsid w:val="00CE57AB"/>
    <w:rsid w:val="00CF1039"/>
    <w:rsid w:val="00CF21B1"/>
    <w:rsid w:val="00D104DD"/>
    <w:rsid w:val="00D11729"/>
    <w:rsid w:val="00D14143"/>
    <w:rsid w:val="00D20B5C"/>
    <w:rsid w:val="00D27353"/>
    <w:rsid w:val="00D312B8"/>
    <w:rsid w:val="00D34DA5"/>
    <w:rsid w:val="00D46C2C"/>
    <w:rsid w:val="00D47CA2"/>
    <w:rsid w:val="00D54BA4"/>
    <w:rsid w:val="00D62FDF"/>
    <w:rsid w:val="00D70673"/>
    <w:rsid w:val="00D75ECC"/>
    <w:rsid w:val="00D809B9"/>
    <w:rsid w:val="00D94CB1"/>
    <w:rsid w:val="00D9513E"/>
    <w:rsid w:val="00D96619"/>
    <w:rsid w:val="00DA2884"/>
    <w:rsid w:val="00DA3315"/>
    <w:rsid w:val="00DB7DE6"/>
    <w:rsid w:val="00DC259C"/>
    <w:rsid w:val="00DD3ED5"/>
    <w:rsid w:val="00DD44AE"/>
    <w:rsid w:val="00DE1360"/>
    <w:rsid w:val="00DE204F"/>
    <w:rsid w:val="00DE786D"/>
    <w:rsid w:val="00DF109D"/>
    <w:rsid w:val="00DF7C3F"/>
    <w:rsid w:val="00E03619"/>
    <w:rsid w:val="00E102C9"/>
    <w:rsid w:val="00E14270"/>
    <w:rsid w:val="00E1466A"/>
    <w:rsid w:val="00E15AE3"/>
    <w:rsid w:val="00E16CF5"/>
    <w:rsid w:val="00E20C6D"/>
    <w:rsid w:val="00E21DEA"/>
    <w:rsid w:val="00E30E44"/>
    <w:rsid w:val="00E31207"/>
    <w:rsid w:val="00E43B0C"/>
    <w:rsid w:val="00E43E9A"/>
    <w:rsid w:val="00E449DB"/>
    <w:rsid w:val="00E460AF"/>
    <w:rsid w:val="00E501E3"/>
    <w:rsid w:val="00E61FC3"/>
    <w:rsid w:val="00E748EC"/>
    <w:rsid w:val="00E76793"/>
    <w:rsid w:val="00E76DD7"/>
    <w:rsid w:val="00E847EB"/>
    <w:rsid w:val="00E949A8"/>
    <w:rsid w:val="00EA47D9"/>
    <w:rsid w:val="00EB16E6"/>
    <w:rsid w:val="00ED1D21"/>
    <w:rsid w:val="00EE0C41"/>
    <w:rsid w:val="00EE27D6"/>
    <w:rsid w:val="00EE69DF"/>
    <w:rsid w:val="00EF0E91"/>
    <w:rsid w:val="00EF3033"/>
    <w:rsid w:val="00EF7294"/>
    <w:rsid w:val="00EF7EC5"/>
    <w:rsid w:val="00F010F9"/>
    <w:rsid w:val="00F11BCC"/>
    <w:rsid w:val="00F12F99"/>
    <w:rsid w:val="00F1600F"/>
    <w:rsid w:val="00F203D3"/>
    <w:rsid w:val="00F250D9"/>
    <w:rsid w:val="00F2725B"/>
    <w:rsid w:val="00F3385C"/>
    <w:rsid w:val="00F50458"/>
    <w:rsid w:val="00F56CAD"/>
    <w:rsid w:val="00F620DF"/>
    <w:rsid w:val="00F75453"/>
    <w:rsid w:val="00F76EB2"/>
    <w:rsid w:val="00F77CF0"/>
    <w:rsid w:val="00F83DF0"/>
    <w:rsid w:val="00F908B4"/>
    <w:rsid w:val="00F91C5B"/>
    <w:rsid w:val="00FA5134"/>
    <w:rsid w:val="00FB2A9A"/>
    <w:rsid w:val="00FB4CE8"/>
    <w:rsid w:val="00FB5114"/>
    <w:rsid w:val="00FC4340"/>
    <w:rsid w:val="00FC4E4C"/>
    <w:rsid w:val="00FD23AB"/>
    <w:rsid w:val="00FF3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567918B"/>
  <w15:docId w15:val="{A680F5C6-14D9-4B01-952D-64A858BD2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27D6"/>
    <w:rPr>
      <w:sz w:val="24"/>
      <w:szCs w:val="24"/>
      <w:lang w:eastAsia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EF7EC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qFormat/>
    <w:rsid w:val="00EF7EC5"/>
    <w:pPr>
      <w:keepNext/>
      <w:outlineLvl w:val="1"/>
    </w:pPr>
    <w:rPr>
      <w:szCs w:val="20"/>
    </w:rPr>
  </w:style>
  <w:style w:type="paragraph" w:styleId="Rubrik4">
    <w:name w:val="heading 4"/>
    <w:basedOn w:val="Normal"/>
    <w:next w:val="Normal"/>
    <w:link w:val="Rubrik4Char"/>
    <w:qFormat/>
    <w:rsid w:val="00EF7EC5"/>
    <w:pPr>
      <w:keepNext/>
      <w:outlineLvl w:val="3"/>
    </w:pPr>
    <w:rPr>
      <w:szCs w:val="20"/>
      <w:u w:val="single"/>
    </w:rPr>
  </w:style>
  <w:style w:type="paragraph" w:styleId="Rubrik5">
    <w:name w:val="heading 5"/>
    <w:basedOn w:val="Normal"/>
    <w:next w:val="Normal"/>
    <w:link w:val="Rubrik5Char"/>
    <w:qFormat/>
    <w:rsid w:val="00EF7EC5"/>
    <w:pPr>
      <w:keepNext/>
      <w:tabs>
        <w:tab w:val="left" w:pos="2340"/>
        <w:tab w:val="left" w:pos="5670"/>
        <w:tab w:val="left" w:pos="6946"/>
      </w:tabs>
      <w:ind w:left="3402" w:hanging="3402"/>
      <w:outlineLvl w:val="4"/>
    </w:pPr>
    <w:rPr>
      <w:rFonts w:ascii="Garamond" w:hAnsi="Garamond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5A361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5A3619"/>
    <w:rPr>
      <w:sz w:val="24"/>
      <w:szCs w:val="24"/>
      <w:lang w:eastAsia="sv-SE"/>
    </w:rPr>
  </w:style>
  <w:style w:type="paragraph" w:styleId="Sidfot">
    <w:name w:val="footer"/>
    <w:basedOn w:val="Normal"/>
    <w:link w:val="SidfotChar"/>
    <w:uiPriority w:val="99"/>
    <w:unhideWhenUsed/>
    <w:rsid w:val="005A361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5A3619"/>
    <w:rPr>
      <w:sz w:val="24"/>
      <w:szCs w:val="24"/>
      <w:lang w:eastAsia="sv-SE"/>
    </w:rPr>
  </w:style>
  <w:style w:type="character" w:customStyle="1" w:styleId="Rubrik2Char">
    <w:name w:val="Rubrik 2 Char"/>
    <w:basedOn w:val="Standardstycketeckensnitt"/>
    <w:link w:val="Rubrik2"/>
    <w:rsid w:val="00EF7EC5"/>
    <w:rPr>
      <w:sz w:val="24"/>
      <w:lang w:eastAsia="sv-SE"/>
    </w:rPr>
  </w:style>
  <w:style w:type="character" w:customStyle="1" w:styleId="Rubrik4Char">
    <w:name w:val="Rubrik 4 Char"/>
    <w:basedOn w:val="Standardstycketeckensnitt"/>
    <w:link w:val="Rubrik4"/>
    <w:rsid w:val="00EF7EC5"/>
    <w:rPr>
      <w:sz w:val="24"/>
      <w:u w:val="single"/>
      <w:lang w:eastAsia="sv-SE"/>
    </w:rPr>
  </w:style>
  <w:style w:type="character" w:customStyle="1" w:styleId="Rubrik5Char">
    <w:name w:val="Rubrik 5 Char"/>
    <w:basedOn w:val="Standardstycketeckensnitt"/>
    <w:link w:val="Rubrik5"/>
    <w:rsid w:val="00EF7EC5"/>
    <w:rPr>
      <w:rFonts w:ascii="Garamond" w:hAnsi="Garamond"/>
      <w:sz w:val="24"/>
      <w:lang w:eastAsia="sv-SE"/>
    </w:rPr>
  </w:style>
  <w:style w:type="paragraph" w:styleId="Brdtextmedindrag">
    <w:name w:val="Body Text Indent"/>
    <w:basedOn w:val="Normal"/>
    <w:link w:val="BrdtextmedindragChar"/>
    <w:semiHidden/>
    <w:rsid w:val="00EF7EC5"/>
    <w:pPr>
      <w:tabs>
        <w:tab w:val="left" w:pos="2340"/>
        <w:tab w:val="left" w:pos="6946"/>
      </w:tabs>
      <w:ind w:left="2340" w:hanging="2340"/>
    </w:pPr>
    <w:rPr>
      <w:rFonts w:ascii="Garamond" w:hAnsi="Garamond"/>
      <w:szCs w:val="20"/>
    </w:rPr>
  </w:style>
  <w:style w:type="character" w:customStyle="1" w:styleId="BrdtextmedindragChar">
    <w:name w:val="Brödtext med indrag Char"/>
    <w:basedOn w:val="Standardstycketeckensnitt"/>
    <w:link w:val="Brdtextmedindrag"/>
    <w:semiHidden/>
    <w:rsid w:val="00EF7EC5"/>
    <w:rPr>
      <w:rFonts w:ascii="Garamond" w:hAnsi="Garamond"/>
      <w:sz w:val="24"/>
      <w:lang w:eastAsia="sv-SE"/>
    </w:rPr>
  </w:style>
  <w:style w:type="character" w:styleId="Hyperlnk">
    <w:name w:val="Hyperlink"/>
    <w:semiHidden/>
    <w:rsid w:val="00EF7EC5"/>
    <w:rPr>
      <w:color w:val="0000FF"/>
      <w:u w:val="single"/>
    </w:rPr>
  </w:style>
  <w:style w:type="character" w:customStyle="1" w:styleId="Rubrik1Char">
    <w:name w:val="Rubrik 1 Char"/>
    <w:basedOn w:val="Standardstycketeckensnitt"/>
    <w:link w:val="Rubrik1"/>
    <w:uiPriority w:val="9"/>
    <w:rsid w:val="00EF7EC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2D725A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D725A"/>
    <w:rPr>
      <w:rFonts w:ascii="Tahoma" w:hAnsi="Tahoma" w:cs="Tahoma"/>
      <w:sz w:val="16"/>
      <w:szCs w:val="16"/>
      <w:lang w:eastAsia="sv-SE"/>
    </w:rPr>
  </w:style>
  <w:style w:type="paragraph" w:styleId="Liststycke">
    <w:name w:val="List Paragraph"/>
    <w:basedOn w:val="Normal"/>
    <w:uiPriority w:val="34"/>
    <w:qFormat/>
    <w:rsid w:val="00E43E9A"/>
    <w:pPr>
      <w:ind w:left="720"/>
      <w:contextualSpacing/>
    </w:pPr>
  </w:style>
  <w:style w:type="character" w:styleId="Bokenstitel">
    <w:name w:val="Book Title"/>
    <w:basedOn w:val="Standardstycketeckensnitt"/>
    <w:uiPriority w:val="33"/>
    <w:qFormat/>
    <w:rsid w:val="007D2D35"/>
    <w:rPr>
      <w:b/>
      <w:bCs/>
      <w:i/>
      <w:iCs/>
      <w:spacing w:val="5"/>
    </w:rPr>
  </w:style>
  <w:style w:type="character" w:styleId="Olstomnmnande">
    <w:name w:val="Unresolved Mention"/>
    <w:basedOn w:val="Standardstycketeckensnitt"/>
    <w:uiPriority w:val="99"/>
    <w:semiHidden/>
    <w:unhideWhenUsed/>
    <w:rsid w:val="00DA2884"/>
    <w:rPr>
      <w:color w:val="808080"/>
      <w:shd w:val="clear" w:color="auto" w:fill="E6E6E6"/>
    </w:rPr>
  </w:style>
  <w:style w:type="paragraph" w:styleId="Ingetavstnd">
    <w:name w:val="No Spacing"/>
    <w:uiPriority w:val="1"/>
    <w:qFormat/>
    <w:rsid w:val="00823942"/>
    <w:rPr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na%20Paludan\Downloads\Mall_MP%20Personligt%20brev%20(3).dotx" TargetMode="External"/></Relationships>
</file>

<file path=word/theme/theme1.xml><?xml version="1.0" encoding="utf-8"?>
<a:theme xmlns:a="http://schemas.openxmlformats.org/drawingml/2006/main" name="Office-tema">
  <a:themeElements>
    <a:clrScheme name="Anpassat 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87393B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0CC109-3D60-4C3F-AE6A-82DBD248E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Mall_MP Personligt brev (3)</Template>
  <TotalTime>1</TotalTime>
  <Pages>1</Pages>
  <Words>285</Words>
  <Characters>1515</Characters>
  <Application>Microsoft Office Word</Application>
  <DocSecurity>0</DocSecurity>
  <Lines>12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Uppdragsbekräftelse</vt:lpstr>
      <vt:lpstr>Uppdragsbekräftelse</vt:lpstr>
    </vt:vector>
  </TitlesOfParts>
  <Company>AAK</Company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Uppdragsbekräftelse</dc:title>
  <dc:subject/>
  <dc:creator>staff</dc:creator>
  <cp:keywords/>
  <dc:description/>
  <cp:lastModifiedBy>Martina Paludan</cp:lastModifiedBy>
  <cp:revision>2</cp:revision>
  <cp:lastPrinted>2017-10-12T07:21:00Z</cp:lastPrinted>
  <dcterms:created xsi:type="dcterms:W3CDTF">2020-10-26T08:10:00Z</dcterms:created>
  <dcterms:modified xsi:type="dcterms:W3CDTF">2020-10-26T08:10:00Z</dcterms:modified>
</cp:coreProperties>
</file>